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54504" w14:textId="022DD832" w:rsidR="000171EB" w:rsidRPr="00381494" w:rsidRDefault="00A8080F" w:rsidP="00AA27B6">
      <w:pPr>
        <w:pStyle w:val="CoverA"/>
      </w:pPr>
      <w:r>
        <w:t xml:space="preserve">Young Learner: Virtual </w:t>
      </w:r>
      <w:r w:rsidR="002A3FC2">
        <w:t xml:space="preserve">Classroom </w:t>
      </w:r>
      <w:r w:rsidR="0064591E">
        <w:t>Safeguarding</w:t>
      </w:r>
      <w:r w:rsidR="00EA4E20">
        <w:t xml:space="preserve">, </w:t>
      </w:r>
      <w:r w:rsidR="008E22F9">
        <w:t>Behaviour Policy</w:t>
      </w:r>
      <w:r w:rsidR="00EA4E20">
        <w:t xml:space="preserve"> and Code of Conduct</w:t>
      </w:r>
    </w:p>
    <w:p w14:paraId="02C602E5" w14:textId="7ADB0928" w:rsidR="001A27B6" w:rsidRDefault="001B2E1D" w:rsidP="003A6F8B">
      <w:r w:rsidRPr="00381494">
        <w:rPr>
          <w:noProof/>
          <w:color w:val="FFFFFF" w:themeColor="background1"/>
        </w:rPr>
        <mc:AlternateContent>
          <mc:Choice Requires="wps">
            <w:drawing>
              <wp:anchor distT="0" distB="0" distL="114300" distR="114300" simplePos="0" relativeHeight="251661311" behindDoc="0" locked="0" layoutInCell="1" allowOverlap="0" wp14:anchorId="06699E2E" wp14:editId="1CE60143">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BEA9AD"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0BFDE91B" w14:textId="02EABFA0" w:rsidR="007E4D04" w:rsidRDefault="002A3FC2" w:rsidP="00404EEE">
      <w:pPr>
        <w:pStyle w:val="HeadingB"/>
        <w:spacing w:before="0"/>
      </w:pPr>
      <w:r>
        <w:t>Safeguarding</w:t>
      </w:r>
    </w:p>
    <w:p w14:paraId="1EFA50A1" w14:textId="06F464AC" w:rsidR="002A3FC2" w:rsidRDefault="00A8080F" w:rsidP="002A3FC2">
      <w:pPr>
        <w:jc w:val="both"/>
      </w:pPr>
      <w:r>
        <w:t xml:space="preserve">At the British Council we </w:t>
      </w:r>
      <w:r w:rsidR="00404EEE">
        <w:t>are proud of our</w:t>
      </w:r>
      <w:r w:rsidR="006871C7">
        <w:t xml:space="preserve"> </w:t>
      </w:r>
      <w:r>
        <w:t>high standards for sa</w:t>
      </w:r>
      <w:r w:rsidR="002A3FC2">
        <w:t xml:space="preserve">feguarding children in </w:t>
      </w:r>
      <w:r w:rsidR="006871C7">
        <w:t>both</w:t>
      </w:r>
      <w:r w:rsidR="002A3FC2">
        <w:t xml:space="preserve"> our face-to-face classes and our virtual classrooms. </w:t>
      </w:r>
      <w:r w:rsidR="00404EEE">
        <w:t>V</w:t>
      </w:r>
      <w:r w:rsidR="002A3FC2">
        <w:t>irtual classroom</w:t>
      </w:r>
      <w:r w:rsidR="00404EEE">
        <w:t>s</w:t>
      </w:r>
      <w:r w:rsidR="002A3FC2">
        <w:t xml:space="preserve"> can present some challenges </w:t>
      </w:r>
      <w:r w:rsidR="006871C7">
        <w:t>when</w:t>
      </w:r>
      <w:r w:rsidR="002A3FC2">
        <w:t xml:space="preserve"> monitoring behaviour</w:t>
      </w:r>
      <w:r w:rsidR="006871C7">
        <w:t xml:space="preserve"> at distance</w:t>
      </w:r>
      <w:r w:rsidR="002A3FC2">
        <w:t xml:space="preserve">, responding quickly to unforeseen circumstances </w:t>
      </w:r>
      <w:r w:rsidR="006871C7">
        <w:t>in different locations, and protecting student contact details. With this in mind, our virtual classroom space has been designed with several features to ensure all children learn in the same safe and nurturing environments you expect from our classrooms.</w:t>
      </w:r>
    </w:p>
    <w:p w14:paraId="579F55D7" w14:textId="77777777" w:rsidR="00404EEE" w:rsidRPr="00404EEE" w:rsidRDefault="00404EEE" w:rsidP="002A3FC2">
      <w:pPr>
        <w:jc w:val="both"/>
        <w:rPr>
          <w:sz w:val="20"/>
          <w:szCs w:val="20"/>
        </w:rPr>
      </w:pPr>
    </w:p>
    <w:p w14:paraId="6F76BE3F" w14:textId="06B74763" w:rsidR="00A8080F" w:rsidRDefault="002A3FC2" w:rsidP="00404EEE">
      <w:pPr>
        <w:pStyle w:val="HeadingB"/>
        <w:spacing w:before="0"/>
      </w:pPr>
      <w:r>
        <w:t>Our</w:t>
      </w:r>
      <w:r w:rsidR="00A8080F">
        <w:t xml:space="preserve"> Virtual Classroom</w:t>
      </w:r>
      <w:r>
        <w:t>s</w:t>
      </w:r>
      <w:r w:rsidR="00A8080F">
        <w:t xml:space="preserve"> </w:t>
      </w:r>
    </w:p>
    <w:p w14:paraId="774696B3" w14:textId="4ABCCD64" w:rsidR="00FB3F5A" w:rsidRDefault="006871C7" w:rsidP="00E67602">
      <w:r>
        <w:t xml:space="preserve">The following is a brief list of safeguarding features </w:t>
      </w:r>
      <w:r w:rsidR="003F790F">
        <w:t>in</w:t>
      </w:r>
      <w:r>
        <w:t xml:space="preserve"> our virtual classrooms.</w:t>
      </w:r>
    </w:p>
    <w:p w14:paraId="482050D1" w14:textId="77777777" w:rsidR="00C805A4" w:rsidRPr="00E67602" w:rsidRDefault="00C805A4" w:rsidP="00E67602"/>
    <w:p w14:paraId="396D65C8" w14:textId="2FD0C5F2" w:rsidR="00A8080F" w:rsidRPr="003F790F" w:rsidRDefault="006871C7" w:rsidP="00404EEE">
      <w:pPr>
        <w:pStyle w:val="HeadingC"/>
        <w:spacing w:before="0" w:after="0"/>
        <w:rPr>
          <w:b w:val="0"/>
          <w:color w:val="00DCFF" w:themeColor="accent3"/>
        </w:rPr>
      </w:pPr>
      <w:r w:rsidRPr="003F790F">
        <w:rPr>
          <w:b w:val="0"/>
          <w:color w:val="00DCFF" w:themeColor="accent3"/>
        </w:rPr>
        <w:t>All classes will have an adult present.</w:t>
      </w:r>
    </w:p>
    <w:p w14:paraId="09527C31" w14:textId="49EE2586" w:rsidR="00A8080F" w:rsidRDefault="00A8080F" w:rsidP="002A3FC2">
      <w:pPr>
        <w:jc w:val="both"/>
      </w:pPr>
      <w:r>
        <w:t xml:space="preserve">We ensure that all classes are monitored by our trained </w:t>
      </w:r>
      <w:r w:rsidR="006871C7">
        <w:t>teachers and teaching assistants</w:t>
      </w:r>
      <w:r>
        <w:t xml:space="preserve">. </w:t>
      </w:r>
      <w:r w:rsidRPr="00A43458">
        <w:t xml:space="preserve">Students cannot enter the classroom without </w:t>
      </w:r>
      <w:r w:rsidR="00404EEE">
        <w:t>a staff member</w:t>
      </w:r>
      <w:r>
        <w:t xml:space="preserve"> </w:t>
      </w:r>
      <w:r w:rsidRPr="00A43458">
        <w:t xml:space="preserve">present, and if the </w:t>
      </w:r>
      <w:r>
        <w:t>teacher</w:t>
      </w:r>
      <w:r w:rsidRPr="00A43458">
        <w:t xml:space="preserve"> leaves the classroom (</w:t>
      </w:r>
      <w:r w:rsidR="003F790F" w:rsidRPr="00A43458">
        <w:t>for example</w:t>
      </w:r>
      <w:r w:rsidR="003F790F">
        <w:t>, due to</w:t>
      </w:r>
      <w:r w:rsidRPr="00A43458">
        <w:t xml:space="preserve"> connecti</w:t>
      </w:r>
      <w:r w:rsidR="003F790F">
        <w:t>vity</w:t>
      </w:r>
      <w:r w:rsidRPr="00A43458">
        <w:t xml:space="preserve"> issues) students are put on hold and cannot interact with each other.</w:t>
      </w:r>
      <w:r>
        <w:t xml:space="preserve"> </w:t>
      </w:r>
      <w:r w:rsidR="00C805A4" w:rsidRPr="00C805A4">
        <w:rPr>
          <w:color w:val="000000" w:themeColor="text1"/>
        </w:rPr>
        <w:t>Teaching Assistants may be present in the virtual classroom for the</w:t>
      </w:r>
      <w:r w:rsidR="008D7560" w:rsidRPr="00C805A4">
        <w:rPr>
          <w:color w:val="000000" w:themeColor="text1"/>
        </w:rPr>
        <w:t xml:space="preserve"> online safety of your child(ren). </w:t>
      </w:r>
    </w:p>
    <w:p w14:paraId="3C891816" w14:textId="77777777" w:rsidR="00404EEE" w:rsidRPr="00404EEE" w:rsidRDefault="00404EEE" w:rsidP="002A3FC2">
      <w:pPr>
        <w:jc w:val="both"/>
        <w:rPr>
          <w:sz w:val="20"/>
          <w:szCs w:val="20"/>
        </w:rPr>
      </w:pPr>
    </w:p>
    <w:p w14:paraId="3C732836" w14:textId="6E154FEA" w:rsidR="00A8080F" w:rsidRPr="003F790F" w:rsidRDefault="003F790F" w:rsidP="00404EEE">
      <w:pPr>
        <w:pStyle w:val="HeadingC"/>
        <w:spacing w:before="0"/>
        <w:jc w:val="both"/>
        <w:rPr>
          <w:b w:val="0"/>
          <w:color w:val="00DCFF" w:themeColor="accent3"/>
        </w:rPr>
      </w:pPr>
      <w:r>
        <w:rPr>
          <w:b w:val="0"/>
          <w:color w:val="00DCFF" w:themeColor="accent3"/>
        </w:rPr>
        <w:t>First names only.</w:t>
      </w:r>
    </w:p>
    <w:p w14:paraId="5F83B9E8" w14:textId="53EAFB1D" w:rsidR="00A8080F" w:rsidRDefault="00A8080F" w:rsidP="002A3FC2">
      <w:pPr>
        <w:jc w:val="both"/>
      </w:pPr>
      <w:r>
        <w:t xml:space="preserve">To create a safe environment </w:t>
      </w:r>
      <w:r w:rsidR="00404EEE">
        <w:t xml:space="preserve">and minimise the possibility of contact being made outside of the classroom, </w:t>
      </w:r>
      <w:r>
        <w:t xml:space="preserve">we </w:t>
      </w:r>
      <w:r w:rsidR="00404EEE">
        <w:t>don’t</w:t>
      </w:r>
      <w:r>
        <w:t xml:space="preserve"> share personal details of </w:t>
      </w:r>
      <w:r w:rsidR="00404EEE">
        <w:t>students on the platform or in the class.</w:t>
      </w:r>
      <w:r>
        <w:t xml:space="preserve"> </w:t>
      </w:r>
      <w:r w:rsidR="00404EEE">
        <w:t>Students in</w:t>
      </w:r>
      <w:r>
        <w:t xml:space="preserve"> the</w:t>
      </w:r>
      <w:r w:rsidR="00404EEE">
        <w:t xml:space="preserve"> virtual</w:t>
      </w:r>
      <w:r>
        <w:t xml:space="preserve"> classroom only have their first name and initial of their last name visible </w:t>
      </w:r>
      <w:r w:rsidR="00404EEE">
        <w:t xml:space="preserve">on screen. </w:t>
      </w:r>
    </w:p>
    <w:p w14:paraId="1F4B7A3C" w14:textId="77777777" w:rsidR="00404EEE" w:rsidRPr="00404EEE" w:rsidRDefault="00404EEE" w:rsidP="002A3FC2">
      <w:pPr>
        <w:jc w:val="both"/>
        <w:rPr>
          <w:sz w:val="20"/>
          <w:szCs w:val="20"/>
        </w:rPr>
      </w:pPr>
    </w:p>
    <w:p w14:paraId="5B7FF5D0" w14:textId="77777777" w:rsidR="00A8080F" w:rsidRPr="003F790F" w:rsidRDefault="00A8080F" w:rsidP="00404EEE">
      <w:pPr>
        <w:pStyle w:val="HeadingC"/>
        <w:spacing w:before="0"/>
        <w:jc w:val="both"/>
        <w:rPr>
          <w:b w:val="0"/>
          <w:color w:val="00DCFF" w:themeColor="accent3"/>
        </w:rPr>
      </w:pPr>
      <w:r w:rsidRPr="003F790F">
        <w:rPr>
          <w:b w:val="0"/>
          <w:color w:val="00DCFF" w:themeColor="accent3"/>
        </w:rPr>
        <w:t>Microphones and cameras</w:t>
      </w:r>
    </w:p>
    <w:p w14:paraId="40C22E63" w14:textId="1863C473" w:rsidR="00A8080F" w:rsidRPr="002A3FC2" w:rsidRDefault="00404EEE" w:rsidP="002A3FC2">
      <w:pPr>
        <w:jc w:val="both"/>
      </w:pPr>
      <w:r>
        <w:t>Teachers</w:t>
      </w:r>
      <w:r w:rsidR="00A8080F">
        <w:t xml:space="preserve"> </w:t>
      </w:r>
      <w:r w:rsidR="003F790F">
        <w:t>are able to</w:t>
      </w:r>
      <w:r w:rsidR="00A8080F">
        <w:t xml:space="preserve"> mute any student’s microphone </w:t>
      </w:r>
      <w:r w:rsidR="003F790F">
        <w:t>or</w:t>
      </w:r>
      <w:r w:rsidR="00A8080F">
        <w:t xml:space="preserve"> turn off their video camera. If </w:t>
      </w:r>
      <w:r w:rsidR="001A27B6">
        <w:t>this happens</w:t>
      </w:r>
      <w:r w:rsidR="00A8080F">
        <w:t>, students cannot turn their microphones or cameras on again themselves, only the teacher can.</w:t>
      </w:r>
      <w:r w:rsidR="003F790F">
        <w:t xml:space="preserve"> </w:t>
      </w:r>
      <w:r w:rsidR="00A8080F" w:rsidRPr="00DF2C26">
        <w:t xml:space="preserve">Students can </w:t>
      </w:r>
      <w:r w:rsidR="003F790F">
        <w:t xml:space="preserve">also </w:t>
      </w:r>
      <w:r w:rsidR="00A8080F" w:rsidRPr="00DF2C26">
        <w:t>mute themselves and switch off their cameras</w:t>
      </w:r>
      <w:r w:rsidR="001A27B6">
        <w:t xml:space="preserve"> and</w:t>
      </w:r>
      <w:r w:rsidR="00A8080F" w:rsidRPr="00DF2C26">
        <w:t xml:space="preserve"> </w:t>
      </w:r>
      <w:r w:rsidR="001A27B6">
        <w:t>the</w:t>
      </w:r>
      <w:r w:rsidR="00A8080F" w:rsidRPr="00DF2C26">
        <w:t xml:space="preserve"> </w:t>
      </w:r>
      <w:r w:rsidR="00A8080F">
        <w:t>teacher</w:t>
      </w:r>
      <w:r w:rsidR="00A8080F" w:rsidRPr="00DF2C26">
        <w:t xml:space="preserve"> cannot override this. This </w:t>
      </w:r>
      <w:r w:rsidR="003F790F">
        <w:t xml:space="preserve">feature </w:t>
      </w:r>
      <w:r w:rsidR="00E54A4F">
        <w:t>is</w:t>
      </w:r>
      <w:r w:rsidR="00A8080F" w:rsidRPr="00DF2C26">
        <w:t xml:space="preserve"> helpful </w:t>
      </w:r>
      <w:r w:rsidR="00846FC7">
        <w:t xml:space="preserve">and used </w:t>
      </w:r>
      <w:r w:rsidR="00A8080F" w:rsidRPr="00DF2C26">
        <w:t xml:space="preserve">in a situation where the student needs </w:t>
      </w:r>
      <w:r w:rsidR="00A8080F" w:rsidRPr="00DF2C26">
        <w:lastRenderedPageBreak/>
        <w:t>privacy</w:t>
      </w:r>
      <w:r w:rsidR="003F790F">
        <w:t xml:space="preserve"> or if the teacher or student has concerns regarding bullying</w:t>
      </w:r>
      <w:r w:rsidR="00595B54">
        <w:t xml:space="preserve">, </w:t>
      </w:r>
      <w:r w:rsidR="00C805A4">
        <w:t xml:space="preserve">seriously </w:t>
      </w:r>
      <w:r w:rsidR="003F790F">
        <w:t>inappropriate behaviour</w:t>
      </w:r>
      <w:r w:rsidR="00595B54">
        <w:t xml:space="preserve"> </w:t>
      </w:r>
      <w:r w:rsidR="00C805A4">
        <w:t>or</w:t>
      </w:r>
      <w:r w:rsidR="00595B54">
        <w:t xml:space="preserve"> online safety.</w:t>
      </w:r>
    </w:p>
    <w:p w14:paraId="0D6CD796" w14:textId="77777777" w:rsidR="00404EEE" w:rsidRDefault="00404EEE" w:rsidP="00FD4430">
      <w:pPr>
        <w:pStyle w:val="HeadingC"/>
        <w:spacing w:before="0"/>
        <w:rPr>
          <w:b w:val="0"/>
          <w:color w:val="00DCFF" w:themeColor="accent3"/>
        </w:rPr>
      </w:pPr>
    </w:p>
    <w:p w14:paraId="747A5DC9" w14:textId="3B217406" w:rsidR="00A8080F" w:rsidRPr="003F790F" w:rsidRDefault="009D1ACF" w:rsidP="00FD4430">
      <w:pPr>
        <w:pStyle w:val="HeadingC"/>
        <w:spacing w:before="0"/>
        <w:rPr>
          <w:b w:val="0"/>
          <w:color w:val="00DCFF" w:themeColor="accent3"/>
        </w:rPr>
      </w:pPr>
      <w:r w:rsidRPr="003F790F">
        <w:rPr>
          <w:b w:val="0"/>
          <w:color w:val="00DCFF" w:themeColor="accent3"/>
        </w:rPr>
        <w:t>Remov</w:t>
      </w:r>
      <w:r w:rsidR="003F790F">
        <w:rPr>
          <w:b w:val="0"/>
          <w:color w:val="00DCFF" w:themeColor="accent3"/>
        </w:rPr>
        <w:t>ing a student.</w:t>
      </w:r>
    </w:p>
    <w:p w14:paraId="6C0182CC" w14:textId="3F849132" w:rsidR="00A8080F" w:rsidRPr="00C805A4" w:rsidRDefault="00C805A4" w:rsidP="003F790F">
      <w:pPr>
        <w:jc w:val="both"/>
      </w:pPr>
      <w:r>
        <w:t>T</w:t>
      </w:r>
      <w:r w:rsidR="003F790F" w:rsidRPr="00C805A4">
        <w:t xml:space="preserve">he teacher is able to temporarily remove a student from a classroom. </w:t>
      </w:r>
      <w:r w:rsidR="00FB3F5A" w:rsidRPr="00C805A4">
        <w:t xml:space="preserve">This feature </w:t>
      </w:r>
      <w:r w:rsidR="00B25257" w:rsidRPr="00C805A4">
        <w:t>will only</w:t>
      </w:r>
      <w:r w:rsidR="00FB3F5A" w:rsidRPr="00C805A4">
        <w:t xml:space="preserve"> be used if there is a</w:t>
      </w:r>
      <w:r w:rsidR="00B25257" w:rsidRPr="00C805A4">
        <w:t xml:space="preserve"> serious</w:t>
      </w:r>
      <w:r w:rsidR="00FB3F5A" w:rsidRPr="00C805A4">
        <w:t xml:space="preserve"> concern </w:t>
      </w:r>
      <w:r w:rsidR="00E84B49" w:rsidRPr="00C805A4">
        <w:t xml:space="preserve">due to </w:t>
      </w:r>
      <w:r w:rsidR="007821B3" w:rsidRPr="00C805A4">
        <w:t>repeated unacceptable</w:t>
      </w:r>
      <w:r w:rsidR="00FB3F5A" w:rsidRPr="00C805A4">
        <w:t xml:space="preserve"> behaviour</w:t>
      </w:r>
      <w:r w:rsidR="00D41F5F" w:rsidRPr="00C805A4">
        <w:t xml:space="preserve"> or online safety.</w:t>
      </w:r>
      <w:r w:rsidR="00FB3F5A" w:rsidRPr="00C805A4">
        <w:t xml:space="preserve"> </w:t>
      </w:r>
      <w:r w:rsidR="003F790F" w:rsidRPr="00C805A4">
        <w:t>In the event that a student is temporarily removed from a classroom</w:t>
      </w:r>
      <w:r w:rsidR="00FB3F5A" w:rsidRPr="00C805A4">
        <w:t>,</w:t>
      </w:r>
      <w:r w:rsidR="00A8080F" w:rsidRPr="00C805A4">
        <w:t xml:space="preserve"> an email</w:t>
      </w:r>
      <w:r w:rsidR="003F790F" w:rsidRPr="00C805A4">
        <w:t xml:space="preserve"> is automatically sent to our</w:t>
      </w:r>
      <w:r w:rsidR="00A8080F" w:rsidRPr="00C805A4">
        <w:t xml:space="preserve"> dedicated safeguarding </w:t>
      </w:r>
      <w:r w:rsidR="003F790F" w:rsidRPr="00C805A4">
        <w:t>team who will follow up with the teacher, parents</w:t>
      </w:r>
      <w:r w:rsidR="001A27B6" w:rsidRPr="00C805A4">
        <w:t xml:space="preserve"> </w:t>
      </w:r>
      <w:r w:rsidR="003F790F" w:rsidRPr="00C805A4">
        <w:t>and student about the incident</w:t>
      </w:r>
      <w:r w:rsidR="00A8080F" w:rsidRPr="00C805A4">
        <w:t xml:space="preserve">. </w:t>
      </w:r>
    </w:p>
    <w:p w14:paraId="2BB67DCA" w14:textId="77777777" w:rsidR="00404EEE" w:rsidRPr="00404EEE" w:rsidRDefault="00404EEE" w:rsidP="00404EEE">
      <w:pPr>
        <w:spacing w:line="240" w:lineRule="auto"/>
        <w:jc w:val="both"/>
        <w:rPr>
          <w:sz w:val="20"/>
          <w:szCs w:val="20"/>
        </w:rPr>
      </w:pPr>
    </w:p>
    <w:p w14:paraId="1103B34A" w14:textId="6B2CD7C6" w:rsidR="00A8080F" w:rsidRPr="00FB3F5A" w:rsidRDefault="00A8080F" w:rsidP="00404EEE">
      <w:pPr>
        <w:pStyle w:val="HeadingC"/>
        <w:spacing w:before="0"/>
        <w:rPr>
          <w:b w:val="0"/>
          <w:color w:val="00DCFF" w:themeColor="accent3"/>
        </w:rPr>
      </w:pPr>
      <w:r w:rsidRPr="00FB3F5A">
        <w:rPr>
          <w:b w:val="0"/>
          <w:color w:val="00DCFF" w:themeColor="accent3"/>
        </w:rPr>
        <w:t>Ban</w:t>
      </w:r>
      <w:r w:rsidR="00FB3F5A">
        <w:rPr>
          <w:b w:val="0"/>
          <w:color w:val="00DCFF" w:themeColor="accent3"/>
        </w:rPr>
        <w:t>ning a student.</w:t>
      </w:r>
    </w:p>
    <w:p w14:paraId="68EA009C" w14:textId="3CEBEC8C" w:rsidR="00C805A4" w:rsidRDefault="00C805A4" w:rsidP="00C805A4">
      <w:pPr>
        <w:jc w:val="both"/>
      </w:pPr>
      <w:r>
        <w:t xml:space="preserve">Teachers are able to ‘ban’ a student for the remainder of the lesson. </w:t>
      </w:r>
      <w:r w:rsidRPr="00C805A4">
        <w:t xml:space="preserve">This feature will only be used if there is a </w:t>
      </w:r>
      <w:r>
        <w:t xml:space="preserve">very </w:t>
      </w:r>
      <w:r w:rsidRPr="00C805A4">
        <w:t xml:space="preserve">serious concern due to repeated unacceptable behaviour or online safety. </w:t>
      </w:r>
      <w:r>
        <w:t>This will also automatically send an email to our dedicated safeguarding team, who will follow up with the student, parents and the teacher. The student may be able to re-join future classes after consultation.</w:t>
      </w:r>
    </w:p>
    <w:p w14:paraId="2295A534" w14:textId="77777777" w:rsidR="00C71625" w:rsidRPr="00C71625" w:rsidRDefault="00C71625" w:rsidP="00C71625"/>
    <w:p w14:paraId="69847F54" w14:textId="557ABC27" w:rsidR="00A8080F" w:rsidRPr="00FB3F5A" w:rsidRDefault="00A8080F" w:rsidP="00FD4430">
      <w:pPr>
        <w:pStyle w:val="HeadingC"/>
        <w:spacing w:before="0"/>
        <w:rPr>
          <w:b w:val="0"/>
          <w:color w:val="00DCFF" w:themeColor="accent3"/>
        </w:rPr>
      </w:pPr>
      <w:r w:rsidRPr="00FB3F5A">
        <w:rPr>
          <w:b w:val="0"/>
          <w:color w:val="00DCFF" w:themeColor="accent3"/>
        </w:rPr>
        <w:t>Report</w:t>
      </w:r>
      <w:r w:rsidR="00FB3F5A" w:rsidRPr="00FB3F5A">
        <w:rPr>
          <w:b w:val="0"/>
          <w:color w:val="00DCFF" w:themeColor="accent3"/>
        </w:rPr>
        <w:t>ing</w:t>
      </w:r>
      <w:r w:rsidRPr="00FB3F5A">
        <w:rPr>
          <w:b w:val="0"/>
          <w:color w:val="00DCFF" w:themeColor="accent3"/>
        </w:rPr>
        <w:t xml:space="preserve"> a concern</w:t>
      </w:r>
    </w:p>
    <w:p w14:paraId="1B159EF9" w14:textId="779BA6A5" w:rsidR="00A8080F" w:rsidRDefault="00FB3F5A" w:rsidP="00FB3F5A">
      <w:pPr>
        <w:jc w:val="both"/>
      </w:pPr>
      <w:r>
        <w:t>Teachers and</w:t>
      </w:r>
      <w:r w:rsidR="00A8080F">
        <w:t xml:space="preserve"> students have access to this feature in the </w:t>
      </w:r>
      <w:r w:rsidR="001A27B6">
        <w:t>v</w:t>
      </w:r>
      <w:r w:rsidR="00A8080F">
        <w:t xml:space="preserve">irtual </w:t>
      </w:r>
      <w:r w:rsidR="001A27B6">
        <w:t>c</w:t>
      </w:r>
      <w:r w:rsidR="00A8080F">
        <w:t xml:space="preserve">lassroom. There are two levels of </w:t>
      </w:r>
      <w:r w:rsidR="001A27B6">
        <w:t>reporting</w:t>
      </w:r>
      <w:r w:rsidR="00A8080F">
        <w:t>:</w:t>
      </w:r>
    </w:p>
    <w:p w14:paraId="278067B0" w14:textId="77777777" w:rsidR="00A8080F" w:rsidRPr="00404EEE" w:rsidRDefault="00A8080F" w:rsidP="00404EEE">
      <w:pPr>
        <w:spacing w:line="240" w:lineRule="auto"/>
        <w:jc w:val="both"/>
        <w:rPr>
          <w:sz w:val="20"/>
          <w:szCs w:val="20"/>
        </w:rPr>
      </w:pPr>
    </w:p>
    <w:p w14:paraId="04168B61" w14:textId="6B6157BA" w:rsidR="00A8080F" w:rsidRPr="00FB3F5A" w:rsidRDefault="001A27B6" w:rsidP="00FB3F5A">
      <w:pPr>
        <w:pStyle w:val="Bullets"/>
        <w:ind w:left="360"/>
        <w:jc w:val="both"/>
        <w:rPr>
          <w:b/>
        </w:rPr>
      </w:pPr>
      <w:r>
        <w:rPr>
          <w:b/>
        </w:rPr>
        <w:t>‘</w:t>
      </w:r>
      <w:r w:rsidR="00A8080F" w:rsidRPr="00FB3F5A">
        <w:rPr>
          <w:b/>
        </w:rPr>
        <w:t>I have a concern about inappropriate behaviour in the classroom</w:t>
      </w:r>
      <w:r>
        <w:rPr>
          <w:b/>
        </w:rPr>
        <w:t>’</w:t>
      </w:r>
    </w:p>
    <w:p w14:paraId="6150B6E6" w14:textId="612692C4" w:rsidR="00A8080F" w:rsidRDefault="00A8080F" w:rsidP="00FD4430">
      <w:pPr>
        <w:ind w:left="360"/>
        <w:jc w:val="both"/>
      </w:pPr>
      <w:r>
        <w:t xml:space="preserve">Students fill out an incident form </w:t>
      </w:r>
      <w:r w:rsidR="00FB3F5A">
        <w:t>to</w:t>
      </w:r>
      <w:r>
        <w:t xml:space="preserve"> report something </w:t>
      </w:r>
      <w:r w:rsidR="00FB3F5A">
        <w:t xml:space="preserve">they feel is </w:t>
      </w:r>
      <w:r>
        <w:t xml:space="preserve">affecting them. When this form is submitted, it triggers an email to the dedicated safeguarding </w:t>
      </w:r>
      <w:r w:rsidR="00FB3F5A">
        <w:t>team</w:t>
      </w:r>
      <w:r>
        <w:t xml:space="preserve"> and the user who submitted the form </w:t>
      </w:r>
      <w:r w:rsidR="00FB3F5A">
        <w:t xml:space="preserve">will receive </w:t>
      </w:r>
      <w:r>
        <w:t>an acknowledgement</w:t>
      </w:r>
      <w:r w:rsidR="00FB3F5A">
        <w:t xml:space="preserve"> and follow up</w:t>
      </w:r>
      <w:r>
        <w:t xml:space="preserve">. </w:t>
      </w:r>
    </w:p>
    <w:p w14:paraId="708573D0" w14:textId="69FF9AE7" w:rsidR="00A8080F" w:rsidRPr="00FB3F5A" w:rsidRDefault="001A27B6" w:rsidP="00FB3F5A">
      <w:pPr>
        <w:pStyle w:val="Bullets"/>
        <w:ind w:left="360"/>
        <w:jc w:val="both"/>
        <w:rPr>
          <w:b/>
        </w:rPr>
      </w:pPr>
      <w:r>
        <w:rPr>
          <w:b/>
        </w:rPr>
        <w:t>‘</w:t>
      </w:r>
      <w:r w:rsidR="00A8080F" w:rsidRPr="00FB3F5A">
        <w:rPr>
          <w:b/>
        </w:rPr>
        <w:t>Emergency</w:t>
      </w:r>
      <w:r>
        <w:rPr>
          <w:b/>
        </w:rPr>
        <w:t>’</w:t>
      </w:r>
    </w:p>
    <w:p w14:paraId="316BFBCD" w14:textId="100CAE7C" w:rsidR="00A8080F" w:rsidRDefault="00A8080F" w:rsidP="00FB3F5A">
      <w:pPr>
        <w:ind w:left="360"/>
        <w:jc w:val="both"/>
      </w:pPr>
      <w:r>
        <w:t xml:space="preserve">If </w:t>
      </w:r>
      <w:r w:rsidR="001A27B6">
        <w:t>someone</w:t>
      </w:r>
      <w:r>
        <w:t xml:space="preserve"> clicks ‘Emergency’ the class is immediately ended for all participants. This action sends an SMS to a dedicated British Council number and an email is also sent in this case. </w:t>
      </w:r>
    </w:p>
    <w:p w14:paraId="33F1C6E8" w14:textId="77777777" w:rsidR="00FD4430" w:rsidRPr="00404EEE" w:rsidRDefault="00FD4430" w:rsidP="00404EEE">
      <w:pPr>
        <w:spacing w:line="240" w:lineRule="auto"/>
        <w:ind w:left="360"/>
        <w:jc w:val="both"/>
        <w:rPr>
          <w:sz w:val="20"/>
          <w:szCs w:val="20"/>
        </w:rPr>
      </w:pPr>
    </w:p>
    <w:p w14:paraId="16A7AC69" w14:textId="2A64AAB8" w:rsidR="00A8080F" w:rsidRPr="00FD4430" w:rsidRDefault="00FD4430" w:rsidP="00FD4430">
      <w:pPr>
        <w:pStyle w:val="HeadingC"/>
        <w:spacing w:before="0"/>
        <w:rPr>
          <w:b w:val="0"/>
          <w:color w:val="00DCFF" w:themeColor="accent3"/>
        </w:rPr>
      </w:pPr>
      <w:r w:rsidRPr="00FD4430">
        <w:rPr>
          <w:b w:val="0"/>
          <w:color w:val="00DCFF" w:themeColor="accent3"/>
        </w:rPr>
        <w:t xml:space="preserve">Group and Private </w:t>
      </w:r>
      <w:r w:rsidR="00A8080F" w:rsidRPr="00FD4430">
        <w:rPr>
          <w:b w:val="0"/>
          <w:color w:val="00DCFF" w:themeColor="accent3"/>
        </w:rPr>
        <w:t>Chat</w:t>
      </w:r>
    </w:p>
    <w:p w14:paraId="15EC4605" w14:textId="77777777" w:rsidR="00FD4430" w:rsidRDefault="00FD4430" w:rsidP="00FD4430">
      <w:pPr>
        <w:jc w:val="both"/>
      </w:pPr>
      <w:r>
        <w:t>The virtual classroom includes a chat feature with both a group chat channel and a private channel between the teacher and each student. The chat function automatically blocks:</w:t>
      </w:r>
    </w:p>
    <w:p w14:paraId="199E1494" w14:textId="6C8AD86A" w:rsidR="00FD4430" w:rsidRDefault="00C805A4" w:rsidP="00FD4430">
      <w:pPr>
        <w:pStyle w:val="Bullets"/>
      </w:pPr>
      <w:r>
        <w:t>inappropriate</w:t>
      </w:r>
      <w:r w:rsidR="00A8080F">
        <w:t xml:space="preserve"> language (in English) </w:t>
      </w:r>
    </w:p>
    <w:p w14:paraId="398DEFD1" w14:textId="65BD8823" w:rsidR="00A8080F" w:rsidRDefault="001A27B6" w:rsidP="00FD4430">
      <w:pPr>
        <w:pStyle w:val="Bullets"/>
      </w:pPr>
      <w:r>
        <w:t>l</w:t>
      </w:r>
      <w:r w:rsidR="00A8080F">
        <w:t>ong strings of numbers (which could be phone numbers) and email addresses</w:t>
      </w:r>
      <w:r w:rsidR="00FD4430">
        <w:t>.</w:t>
      </w:r>
    </w:p>
    <w:p w14:paraId="36C59910" w14:textId="3DE3E25C" w:rsidR="00A8080F" w:rsidRDefault="00A8080F" w:rsidP="00FD4430">
      <w:pPr>
        <w:jc w:val="both"/>
      </w:pPr>
      <w:r>
        <w:t>Teacher</w:t>
      </w:r>
      <w:r w:rsidRPr="00B76DD5">
        <w:t>s and admin</w:t>
      </w:r>
      <w:r w:rsidR="00FD4430">
        <w:t>istrator</w:t>
      </w:r>
      <w:r w:rsidRPr="00B76DD5">
        <w:t xml:space="preserve">s can </w:t>
      </w:r>
      <w:r w:rsidR="00FD4430">
        <w:t xml:space="preserve">also </w:t>
      </w:r>
      <w:r w:rsidRPr="00B76DD5">
        <w:t>hide messages from students</w:t>
      </w:r>
      <w:r w:rsidR="00FD4430">
        <w:t xml:space="preserve"> that they feel are inappropriate</w:t>
      </w:r>
      <w:r w:rsidR="001A27B6" w:rsidRPr="001A27B6">
        <w:t xml:space="preserve"> </w:t>
      </w:r>
      <w:r w:rsidR="001A27B6">
        <w:t>although they</w:t>
      </w:r>
      <w:r w:rsidR="001A27B6" w:rsidRPr="00B76DD5">
        <w:t xml:space="preserve"> can still see the message</w:t>
      </w:r>
      <w:r w:rsidR="001A27B6">
        <w:t xml:space="preserve"> and</w:t>
      </w:r>
      <w:r w:rsidR="001A27B6" w:rsidRPr="00B76DD5">
        <w:t xml:space="preserve"> </w:t>
      </w:r>
      <w:r w:rsidR="001A27B6">
        <w:t>t</w:t>
      </w:r>
      <w:r w:rsidR="001A27B6" w:rsidRPr="00B76DD5">
        <w:t>he message will remain in the chat log</w:t>
      </w:r>
      <w:r w:rsidR="001A27B6">
        <w:t>, so that it can be checked</w:t>
      </w:r>
      <w:r w:rsidR="001A27B6" w:rsidRPr="00B76DD5">
        <w:t>.</w:t>
      </w:r>
      <w:r w:rsidRPr="00B76DD5">
        <w:t xml:space="preserve"> </w:t>
      </w:r>
      <w:r w:rsidR="001A27B6">
        <w:t>Hiding a message</w:t>
      </w:r>
      <w:r w:rsidRPr="00B76DD5">
        <w:t xml:space="preserve"> triggers an </w:t>
      </w:r>
      <w:r w:rsidR="00FD4430">
        <w:t xml:space="preserve">automatic </w:t>
      </w:r>
      <w:r w:rsidRPr="00B76DD5">
        <w:t xml:space="preserve">email to </w:t>
      </w:r>
      <w:r w:rsidR="00FD4430">
        <w:t>our</w:t>
      </w:r>
      <w:r w:rsidRPr="00B76DD5">
        <w:t xml:space="preserve"> dedicated safeguarding </w:t>
      </w:r>
      <w:r w:rsidR="00FD4430">
        <w:t>team</w:t>
      </w:r>
      <w:r w:rsidRPr="00B76DD5">
        <w:t xml:space="preserve">. </w:t>
      </w:r>
    </w:p>
    <w:p w14:paraId="00510CDB" w14:textId="77777777" w:rsidR="00FD4430" w:rsidRPr="00404EEE" w:rsidRDefault="00FD4430" w:rsidP="00404EEE">
      <w:pPr>
        <w:spacing w:line="240" w:lineRule="auto"/>
        <w:jc w:val="both"/>
        <w:rPr>
          <w:sz w:val="20"/>
          <w:szCs w:val="20"/>
        </w:rPr>
      </w:pPr>
    </w:p>
    <w:p w14:paraId="558DC12B" w14:textId="2CAA36C2" w:rsidR="00A8080F" w:rsidRPr="00FD4430" w:rsidRDefault="00A8080F" w:rsidP="00FD4430">
      <w:pPr>
        <w:pStyle w:val="HeadingC"/>
        <w:spacing w:before="0"/>
        <w:rPr>
          <w:b w:val="0"/>
          <w:color w:val="00DCFF" w:themeColor="accent3"/>
        </w:rPr>
      </w:pPr>
      <w:r w:rsidRPr="00FD4430">
        <w:rPr>
          <w:b w:val="0"/>
          <w:color w:val="00DCFF" w:themeColor="accent3"/>
        </w:rPr>
        <w:t xml:space="preserve">Invisible </w:t>
      </w:r>
      <w:r w:rsidR="009D1ACF" w:rsidRPr="00FD4430">
        <w:rPr>
          <w:b w:val="0"/>
          <w:color w:val="00DCFF" w:themeColor="accent3"/>
        </w:rPr>
        <w:t>A</w:t>
      </w:r>
      <w:r w:rsidRPr="00FD4430">
        <w:rPr>
          <w:b w:val="0"/>
          <w:color w:val="00DCFF" w:themeColor="accent3"/>
        </w:rPr>
        <w:t>dmin</w:t>
      </w:r>
      <w:r w:rsidR="009D1ACF" w:rsidRPr="00FD4430">
        <w:rPr>
          <w:b w:val="0"/>
          <w:color w:val="00DCFF" w:themeColor="accent3"/>
        </w:rPr>
        <w:t>istrators</w:t>
      </w:r>
    </w:p>
    <w:p w14:paraId="10386625" w14:textId="6F474FAE" w:rsidR="00A8080F" w:rsidRDefault="00FD4430" w:rsidP="00FD4430">
      <w:pPr>
        <w:jc w:val="both"/>
      </w:pPr>
      <w:r>
        <w:t>C</w:t>
      </w:r>
      <w:r w:rsidR="00A8080F">
        <w:t xml:space="preserve">lasses </w:t>
      </w:r>
      <w:r>
        <w:t>may</w:t>
      </w:r>
      <w:r w:rsidR="00A8080F">
        <w:t xml:space="preserve"> be monitored by a local administrator</w:t>
      </w:r>
      <w:r w:rsidR="00C805A4">
        <w:t xml:space="preserve"> or Teaching Assistant</w:t>
      </w:r>
      <w:r w:rsidR="00A8080F">
        <w:t>, using an invisible administration function</w:t>
      </w:r>
      <w:r>
        <w:t xml:space="preserve"> if there is any concern regarding behaviour</w:t>
      </w:r>
      <w:r w:rsidR="00CB4BFA">
        <w:t xml:space="preserve"> or the class</w:t>
      </w:r>
      <w:r w:rsidR="00E53B25">
        <w:t xml:space="preserve"> is being observed for teaching quality standards. </w:t>
      </w:r>
    </w:p>
    <w:p w14:paraId="4D08193B" w14:textId="77777777" w:rsidR="00C805A4" w:rsidRDefault="00C805A4" w:rsidP="00E67602">
      <w:pPr>
        <w:pStyle w:val="HeadingB"/>
      </w:pPr>
    </w:p>
    <w:p w14:paraId="20485EEC" w14:textId="77777777" w:rsidR="00AA27B6" w:rsidRDefault="00AA27B6" w:rsidP="00C805A4">
      <w:pPr>
        <w:pStyle w:val="HeadingA"/>
      </w:pPr>
    </w:p>
    <w:p w14:paraId="7A3DCE01" w14:textId="5BD89E93" w:rsidR="00C805A4" w:rsidRPr="000C584A" w:rsidRDefault="00A8080F" w:rsidP="00C805A4">
      <w:pPr>
        <w:pStyle w:val="HeadingA"/>
        <w:rPr>
          <w:bCs/>
          <w:color w:val="002060"/>
          <w:sz w:val="32"/>
          <w:szCs w:val="32"/>
        </w:rPr>
      </w:pPr>
      <w:r>
        <w:t>Student and Parent</w:t>
      </w:r>
      <w:r w:rsidR="00C805A4" w:rsidRPr="00C805A4">
        <w:rPr>
          <w:bCs/>
          <w:color w:val="002060"/>
          <w:sz w:val="32"/>
          <w:szCs w:val="32"/>
        </w:rPr>
        <w:t xml:space="preserve"> </w:t>
      </w:r>
      <w:r w:rsidR="00C805A4" w:rsidRPr="00C805A4">
        <w:t>Behaviour Policy</w:t>
      </w:r>
    </w:p>
    <w:p w14:paraId="018B8A28" w14:textId="5A6F7B86" w:rsidR="00332D35" w:rsidRDefault="00332D35" w:rsidP="00C805A4">
      <w:pPr>
        <w:jc w:val="both"/>
      </w:pPr>
      <w:r>
        <w:t>Learners should abide by all policies covering the appropriate use of virtual learning platforms managed by the British Council.</w:t>
      </w:r>
      <w:r w:rsidR="001738C0">
        <w:t xml:space="preserve"> In addition to this students and parents must abide by the rules in the signed Code of Conduct. </w:t>
      </w:r>
    </w:p>
    <w:p w14:paraId="49FCFF74" w14:textId="77777777" w:rsidR="00C805A4" w:rsidRDefault="00C805A4" w:rsidP="00C805A4">
      <w:pPr>
        <w:jc w:val="both"/>
      </w:pPr>
    </w:p>
    <w:p w14:paraId="6F069A5F" w14:textId="14BA4BDC" w:rsidR="00496B03" w:rsidRDefault="00496B03" w:rsidP="00C805A4">
      <w:pPr>
        <w:jc w:val="both"/>
      </w:pPr>
      <w:r>
        <w:t xml:space="preserve">We expect all our virtual students to be responsible for their behaviour when taking part in virtual lessons </w:t>
      </w:r>
    </w:p>
    <w:p w14:paraId="6B5D28F2" w14:textId="77777777" w:rsidR="00496B03" w:rsidRPr="003A7DDC" w:rsidRDefault="00496B03" w:rsidP="00C805A4">
      <w:pPr>
        <w:pStyle w:val="HeadingC"/>
        <w:rPr>
          <w:bCs/>
        </w:rPr>
      </w:pPr>
      <w:r w:rsidRPr="003A7DDC">
        <w:t>Positive Behaviour</w:t>
      </w:r>
    </w:p>
    <w:p w14:paraId="6FF8B530" w14:textId="77777777" w:rsidR="00496B03" w:rsidRPr="004026C0" w:rsidRDefault="00496B03" w:rsidP="00C805A4">
      <w:pPr>
        <w:shd w:val="clear" w:color="auto" w:fill="FFFFFF"/>
        <w:spacing w:after="150" w:line="315" w:lineRule="atLeast"/>
        <w:jc w:val="both"/>
        <w:rPr>
          <w:rFonts w:eastAsia="Times New Roman"/>
          <w:lang w:eastAsia="en-GB"/>
        </w:rPr>
      </w:pPr>
      <w:r>
        <w:rPr>
          <w:rFonts w:eastAsia="Times New Roman"/>
          <w:lang w:eastAsia="en-GB"/>
        </w:rPr>
        <w:t xml:space="preserve">Like all classes, virtual </w:t>
      </w:r>
      <w:r w:rsidRPr="004026C0">
        <w:rPr>
          <w:rFonts w:eastAsia="Times New Roman"/>
          <w:lang w:eastAsia="en-GB"/>
        </w:rPr>
        <w:t xml:space="preserve">students </w:t>
      </w:r>
      <w:r>
        <w:rPr>
          <w:rFonts w:eastAsia="Times New Roman"/>
          <w:lang w:eastAsia="en-GB"/>
        </w:rPr>
        <w:t xml:space="preserve">and teachers </w:t>
      </w:r>
      <w:r w:rsidRPr="004026C0">
        <w:rPr>
          <w:rFonts w:eastAsia="Times New Roman"/>
          <w:lang w:eastAsia="en-GB"/>
        </w:rPr>
        <w:t xml:space="preserve">are expected to respect others.  This means they </w:t>
      </w:r>
      <w:r>
        <w:rPr>
          <w:rFonts w:eastAsia="Times New Roman"/>
          <w:lang w:eastAsia="en-GB"/>
        </w:rPr>
        <w:t>need to</w:t>
      </w:r>
      <w:r w:rsidRPr="004026C0">
        <w:rPr>
          <w:rFonts w:eastAsia="Times New Roman"/>
          <w:lang w:eastAsia="en-GB"/>
        </w:rPr>
        <w:t>:</w:t>
      </w:r>
    </w:p>
    <w:p w14:paraId="334BD438" w14:textId="77777777" w:rsidR="00496B03" w:rsidRPr="004026C0"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Be friendly to other students.</w:t>
      </w:r>
    </w:p>
    <w:p w14:paraId="7F1943D4" w14:textId="77777777" w:rsidR="00496B03" w:rsidRPr="004026C0"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Let other students join in activities with them.</w:t>
      </w:r>
    </w:p>
    <w:p w14:paraId="074C13E8" w14:textId="77777777" w:rsidR="00496B03"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Try the activities their teacher asks them to participate in.</w:t>
      </w:r>
    </w:p>
    <w:p w14:paraId="0CA45060" w14:textId="77777777" w:rsidR="00496B03"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Pr>
          <w:rFonts w:eastAsia="Times New Roman"/>
          <w:lang w:eastAsia="en-GB"/>
        </w:rPr>
        <w:t>Follow the teacher’s instructions</w:t>
      </w:r>
    </w:p>
    <w:p w14:paraId="16AC22FB" w14:textId="77777777" w:rsidR="00496B03"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Pr>
          <w:rFonts w:eastAsia="Times New Roman"/>
          <w:lang w:eastAsia="en-GB"/>
        </w:rPr>
        <w:t>Listen to others and give them an opportunity to speak</w:t>
      </w:r>
    </w:p>
    <w:p w14:paraId="64C6C22F" w14:textId="77777777" w:rsidR="00496B03" w:rsidRDefault="00496B03" w:rsidP="00C805A4">
      <w:pPr>
        <w:numPr>
          <w:ilvl w:val="0"/>
          <w:numId w:val="7"/>
        </w:numPr>
        <w:shd w:val="clear" w:color="auto" w:fill="FFFFFF"/>
        <w:spacing w:before="100" w:beforeAutospacing="1" w:after="75" w:line="315" w:lineRule="atLeast"/>
        <w:jc w:val="both"/>
        <w:rPr>
          <w:rFonts w:eastAsia="Times New Roman"/>
          <w:lang w:eastAsia="en-GB"/>
        </w:rPr>
      </w:pPr>
      <w:r>
        <w:rPr>
          <w:rFonts w:eastAsia="Times New Roman"/>
          <w:lang w:eastAsia="en-GB"/>
        </w:rPr>
        <w:t>Make sure they are the only person on their camera</w:t>
      </w:r>
    </w:p>
    <w:p w14:paraId="38147E75" w14:textId="77777777" w:rsidR="00496B03" w:rsidRDefault="00496B03" w:rsidP="00C805A4">
      <w:pPr>
        <w:numPr>
          <w:ilvl w:val="0"/>
          <w:numId w:val="7"/>
        </w:numPr>
        <w:shd w:val="clear" w:color="auto" w:fill="FFFFFF"/>
        <w:spacing w:before="100" w:beforeAutospacing="1" w:after="150" w:line="315" w:lineRule="atLeast"/>
        <w:jc w:val="both"/>
        <w:rPr>
          <w:rFonts w:eastAsia="Times New Roman"/>
          <w:lang w:eastAsia="en-GB"/>
        </w:rPr>
      </w:pPr>
      <w:r w:rsidRPr="003A7DDC">
        <w:rPr>
          <w:rFonts w:eastAsia="Times New Roman"/>
          <w:lang w:eastAsia="en-GB"/>
        </w:rPr>
        <w:t xml:space="preserve">Ask for help from their teacher or tell an adult </w:t>
      </w:r>
      <w:r>
        <w:rPr>
          <w:rFonts w:eastAsia="Times New Roman"/>
          <w:lang w:eastAsia="en-GB"/>
        </w:rPr>
        <w:t xml:space="preserve">that they trust </w:t>
      </w:r>
      <w:r w:rsidRPr="003A7DDC">
        <w:rPr>
          <w:rFonts w:eastAsia="Times New Roman"/>
          <w:lang w:eastAsia="en-GB"/>
        </w:rPr>
        <w:t xml:space="preserve">if they are unhappy. </w:t>
      </w:r>
    </w:p>
    <w:p w14:paraId="11DA203D" w14:textId="6EA19697" w:rsidR="00C805A4" w:rsidRPr="00C805A4" w:rsidRDefault="00496B03" w:rsidP="00C805A4">
      <w:pPr>
        <w:shd w:val="clear" w:color="auto" w:fill="FFFFFF"/>
        <w:spacing w:before="100" w:beforeAutospacing="1" w:after="150" w:line="315" w:lineRule="atLeast"/>
        <w:jc w:val="both"/>
        <w:rPr>
          <w:rFonts w:eastAsia="Times New Roman"/>
          <w:lang w:eastAsia="en-GB"/>
        </w:rPr>
      </w:pPr>
      <w:r w:rsidRPr="003A7DDC">
        <w:rPr>
          <w:rFonts w:eastAsia="Times New Roman"/>
          <w:lang w:eastAsia="en-GB"/>
        </w:rPr>
        <w:t>We believe that the most effective way of achieving our aims is to praise and encourage positive behaviour.</w:t>
      </w:r>
    </w:p>
    <w:p w14:paraId="2447F892" w14:textId="09E0D864" w:rsidR="00496B03" w:rsidRDefault="00496B03" w:rsidP="00C805A4">
      <w:pPr>
        <w:pStyle w:val="HeadingC"/>
        <w:rPr>
          <w:lang w:eastAsia="en-GB"/>
        </w:rPr>
      </w:pPr>
      <w:r w:rsidRPr="004026C0">
        <w:rPr>
          <w:lang w:eastAsia="en-GB"/>
        </w:rPr>
        <w:t>Unacceptable Behaviour</w:t>
      </w:r>
    </w:p>
    <w:p w14:paraId="7817CB88" w14:textId="33CBA48C" w:rsidR="00496B03" w:rsidRPr="003A7DDC" w:rsidRDefault="00496B03" w:rsidP="00496B03">
      <w:pPr>
        <w:shd w:val="clear" w:color="auto" w:fill="FFFFFF"/>
        <w:spacing w:after="150" w:line="315" w:lineRule="atLeast"/>
        <w:jc w:val="both"/>
        <w:rPr>
          <w:rFonts w:eastAsia="Times New Roman"/>
          <w:bCs/>
          <w:lang w:eastAsia="en-GB"/>
        </w:rPr>
      </w:pPr>
      <w:r w:rsidRPr="003A7DDC">
        <w:rPr>
          <w:rFonts w:eastAsia="Times New Roman"/>
          <w:lang w:eastAsia="en-GB"/>
        </w:rPr>
        <w:t xml:space="preserve">Students must </w:t>
      </w:r>
      <w:r w:rsidRPr="003A7DDC">
        <w:rPr>
          <w:rFonts w:eastAsia="Times New Roman"/>
          <w:b/>
          <w:lang w:eastAsia="en-GB"/>
        </w:rPr>
        <w:t>not</w:t>
      </w:r>
      <w:r w:rsidRPr="003A7DDC">
        <w:rPr>
          <w:rFonts w:eastAsia="Times New Roman"/>
          <w:lang w:eastAsia="en-GB"/>
        </w:rPr>
        <w:t xml:space="preserve"> show any of the following </w:t>
      </w:r>
      <w:r>
        <w:rPr>
          <w:rFonts w:eastAsia="Times New Roman"/>
          <w:lang w:eastAsia="en-GB"/>
        </w:rPr>
        <w:t>behavio</w:t>
      </w:r>
      <w:r w:rsidR="00EA4E20">
        <w:rPr>
          <w:rFonts w:eastAsia="Times New Roman"/>
          <w:lang w:eastAsia="en-GB"/>
        </w:rPr>
        <w:t>u</w:t>
      </w:r>
      <w:r>
        <w:rPr>
          <w:rFonts w:eastAsia="Times New Roman"/>
          <w:lang w:eastAsia="en-GB"/>
        </w:rPr>
        <w:t>r:</w:t>
      </w:r>
    </w:p>
    <w:p w14:paraId="43E82016" w14:textId="77777777" w:rsidR="00496B03" w:rsidRPr="004026C0" w:rsidRDefault="00496B03" w:rsidP="00496B03">
      <w:pPr>
        <w:numPr>
          <w:ilvl w:val="0"/>
          <w:numId w:val="6"/>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Use of or threat of violence.</w:t>
      </w:r>
    </w:p>
    <w:p w14:paraId="3B23B340" w14:textId="77777777" w:rsidR="00496B03" w:rsidRPr="004026C0" w:rsidRDefault="00496B03" w:rsidP="00496B03">
      <w:pPr>
        <w:numPr>
          <w:ilvl w:val="0"/>
          <w:numId w:val="6"/>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Bullying.</w:t>
      </w:r>
    </w:p>
    <w:p w14:paraId="63A06E1F" w14:textId="77777777" w:rsidR="00496B03" w:rsidRPr="004026C0" w:rsidRDefault="00496B03" w:rsidP="00496B03">
      <w:pPr>
        <w:numPr>
          <w:ilvl w:val="0"/>
          <w:numId w:val="6"/>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lastRenderedPageBreak/>
        <w:t>Deliberate disobedience.</w:t>
      </w:r>
    </w:p>
    <w:p w14:paraId="1CAD8D3B" w14:textId="77777777" w:rsidR="00496B03" w:rsidRPr="004026C0" w:rsidRDefault="00496B03" w:rsidP="00496B03">
      <w:pPr>
        <w:numPr>
          <w:ilvl w:val="0"/>
          <w:numId w:val="6"/>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 xml:space="preserve">Discrimination. </w:t>
      </w:r>
    </w:p>
    <w:p w14:paraId="490FCE79" w14:textId="77777777" w:rsidR="00496B03" w:rsidRDefault="00496B03" w:rsidP="00496B03">
      <w:pPr>
        <w:numPr>
          <w:ilvl w:val="0"/>
          <w:numId w:val="6"/>
        </w:numPr>
        <w:shd w:val="clear" w:color="auto" w:fill="FFFFFF"/>
        <w:spacing w:before="100" w:beforeAutospacing="1" w:after="75" w:line="360" w:lineRule="auto"/>
        <w:jc w:val="both"/>
        <w:rPr>
          <w:rFonts w:eastAsia="Times New Roman"/>
          <w:lang w:eastAsia="en-GB"/>
        </w:rPr>
      </w:pPr>
      <w:r w:rsidRPr="004026C0">
        <w:rPr>
          <w:rFonts w:eastAsia="Times New Roman"/>
          <w:lang w:eastAsia="en-GB"/>
        </w:rPr>
        <w:t xml:space="preserve">Use of </w:t>
      </w:r>
      <w:r>
        <w:rPr>
          <w:rFonts w:eastAsia="Times New Roman"/>
          <w:lang w:eastAsia="en-GB"/>
        </w:rPr>
        <w:t>swear words in any language</w:t>
      </w:r>
    </w:p>
    <w:p w14:paraId="7E70E114" w14:textId="77777777" w:rsidR="00496B03" w:rsidRPr="00A842BB" w:rsidRDefault="00496B03" w:rsidP="00496B03">
      <w:pPr>
        <w:numPr>
          <w:ilvl w:val="0"/>
          <w:numId w:val="6"/>
        </w:numPr>
        <w:shd w:val="clear" w:color="auto" w:fill="FFFFFF"/>
        <w:spacing w:before="100" w:beforeAutospacing="1" w:after="75" w:line="360" w:lineRule="auto"/>
        <w:jc w:val="both"/>
        <w:rPr>
          <w:rFonts w:eastAsia="Times New Roman"/>
          <w:lang w:eastAsia="en-GB"/>
        </w:rPr>
      </w:pPr>
      <w:r w:rsidRPr="00A842BB">
        <w:rPr>
          <w:rFonts w:eastAsia="Times New Roman"/>
          <w:lang w:eastAsia="en-GB"/>
        </w:rPr>
        <w:t>Use of telephones during lesson time</w:t>
      </w:r>
    </w:p>
    <w:p w14:paraId="28DAD81D" w14:textId="77C63194" w:rsidR="00C805A4" w:rsidRPr="00C805A4" w:rsidRDefault="00496B03" w:rsidP="00C805A4">
      <w:pPr>
        <w:numPr>
          <w:ilvl w:val="0"/>
          <w:numId w:val="6"/>
        </w:numPr>
        <w:shd w:val="clear" w:color="auto" w:fill="FFFFFF"/>
        <w:spacing w:before="100" w:beforeAutospacing="1" w:after="75" w:line="315" w:lineRule="atLeast"/>
        <w:jc w:val="both"/>
        <w:rPr>
          <w:rFonts w:eastAsia="Times New Roman"/>
          <w:lang w:eastAsia="en-GB"/>
        </w:rPr>
      </w:pPr>
      <w:r w:rsidRPr="004026C0">
        <w:rPr>
          <w:rFonts w:eastAsia="Times New Roman"/>
          <w:lang w:eastAsia="en-GB"/>
        </w:rPr>
        <w:t>Sending impolite messages.</w:t>
      </w:r>
    </w:p>
    <w:p w14:paraId="4E1A5CF3" w14:textId="6DC7E64C" w:rsidR="00C805A4" w:rsidRPr="00AA27B6" w:rsidRDefault="00C805A4" w:rsidP="00AA27B6">
      <w:pPr>
        <w:pStyle w:val="HeadingC"/>
      </w:pPr>
      <w:r w:rsidRPr="00AA27B6">
        <w:t xml:space="preserve">Anti-bullying policy </w:t>
      </w:r>
    </w:p>
    <w:p w14:paraId="3AB5892A" w14:textId="2EE8196C" w:rsidR="00C805A4" w:rsidRDefault="00C805A4" w:rsidP="00C805A4">
      <w:r>
        <w:t xml:space="preserve">The British Council has a </w:t>
      </w:r>
      <w:r>
        <w:t xml:space="preserve">zero-tolerance stance </w:t>
      </w:r>
      <w:r>
        <w:t>regarding</w:t>
      </w:r>
      <w:r>
        <w:t xml:space="preserve"> bullying</w:t>
      </w:r>
      <w:r>
        <w:t>.</w:t>
      </w:r>
      <w:r w:rsidRPr="00FD6173">
        <w:t xml:space="preserve"> </w:t>
      </w:r>
      <w:r w:rsidRPr="00FD6173">
        <w:t xml:space="preserve">Learners </w:t>
      </w:r>
      <w:r>
        <w:t>must follow the behaviour policy applicable for face-to-face classes</w:t>
      </w:r>
      <w:r>
        <w:t xml:space="preserve"> in virtual classes</w:t>
      </w:r>
      <w:r>
        <w:t>.</w:t>
      </w:r>
      <w:r>
        <w:t xml:space="preserve"> </w:t>
      </w:r>
      <w:r>
        <w:t>F</w:t>
      </w:r>
      <w:r w:rsidRPr="009A205F">
        <w:t xml:space="preserve">ailure to </w:t>
      </w:r>
      <w:r>
        <w:t>abide by this behaviour policy</w:t>
      </w:r>
      <w:r w:rsidRPr="009A205F">
        <w:t xml:space="preserve"> may lead to </w:t>
      </w:r>
      <w:r>
        <w:t xml:space="preserve">the student’s </w:t>
      </w:r>
      <w:r w:rsidRPr="009A205F">
        <w:t xml:space="preserve">suspension or exclusion from </w:t>
      </w:r>
      <w:r>
        <w:t>the course</w:t>
      </w:r>
      <w:r w:rsidRPr="009A205F">
        <w:t>.</w:t>
      </w:r>
    </w:p>
    <w:p w14:paraId="173B6C41" w14:textId="68B6E8D2" w:rsidR="00C805A4" w:rsidRDefault="00C805A4" w:rsidP="00496B03">
      <w:pPr>
        <w:rPr>
          <w:b/>
          <w:bCs/>
          <w:color w:val="002060"/>
          <w:sz w:val="32"/>
          <w:szCs w:val="32"/>
        </w:rPr>
      </w:pPr>
    </w:p>
    <w:p w14:paraId="4C0EA31E" w14:textId="6894A624" w:rsidR="00AA27B6" w:rsidRDefault="00AA27B6" w:rsidP="00496B03">
      <w:pPr>
        <w:rPr>
          <w:b/>
          <w:bCs/>
          <w:color w:val="002060"/>
          <w:sz w:val="32"/>
          <w:szCs w:val="32"/>
        </w:rPr>
      </w:pPr>
    </w:p>
    <w:p w14:paraId="29B690AA" w14:textId="77777777" w:rsidR="00AA27B6" w:rsidRDefault="00AA27B6" w:rsidP="00496B03">
      <w:pPr>
        <w:rPr>
          <w:b/>
          <w:bCs/>
          <w:color w:val="002060"/>
          <w:sz w:val="32"/>
          <w:szCs w:val="32"/>
        </w:rPr>
      </w:pPr>
    </w:p>
    <w:p w14:paraId="01E2A5FD" w14:textId="67A7F84B" w:rsidR="00496B03" w:rsidRPr="00332D35" w:rsidRDefault="00C805A4" w:rsidP="00FA3ADD">
      <w:pPr>
        <w:pStyle w:val="HeadingA"/>
      </w:pPr>
      <w:r>
        <w:t xml:space="preserve">Student and Parent </w:t>
      </w:r>
      <w:r w:rsidR="000C584A" w:rsidRPr="000C584A">
        <w:t>Code of Conduct</w:t>
      </w:r>
    </w:p>
    <w:p w14:paraId="5D2131DA" w14:textId="5DE10045" w:rsidR="00DD5519" w:rsidRDefault="00A8080F" w:rsidP="00E67602">
      <w:pPr>
        <w:jc w:val="both"/>
      </w:pPr>
      <w:r>
        <w:t>When accessing and using the platform or taking part in in a virtual class, students and parents agree:</w:t>
      </w:r>
    </w:p>
    <w:p w14:paraId="5D825182" w14:textId="77BFD471" w:rsidR="00DD5519" w:rsidRDefault="00DD5519" w:rsidP="00DD5519">
      <w:pPr>
        <w:pStyle w:val="Bullets"/>
        <w:spacing w:line="360" w:lineRule="auto"/>
        <w:ind w:left="810"/>
        <w:jc w:val="both"/>
      </w:pPr>
      <w:r>
        <w:t>the computer used to join the virtual classroom is located in an appropriate</w:t>
      </w:r>
      <w:r w:rsidR="00C805A4">
        <w:t xml:space="preserve"> open,</w:t>
      </w:r>
      <w:r>
        <w:t xml:space="preserve"> well-lit room in the home with </w:t>
      </w:r>
      <w:r w:rsidR="00C805A4">
        <w:t>a plain</w:t>
      </w:r>
      <w:r>
        <w:t xml:space="preserve"> background</w:t>
      </w:r>
      <w:r w:rsidR="00C805A4">
        <w:t>. Ideally this is not the child’s bedroom</w:t>
      </w:r>
    </w:p>
    <w:p w14:paraId="6B7DD5D8" w14:textId="77777777" w:rsidR="00DD5519" w:rsidRDefault="00DD5519" w:rsidP="00DD5519">
      <w:pPr>
        <w:pStyle w:val="Bullets"/>
        <w:spacing w:line="360" w:lineRule="auto"/>
        <w:ind w:left="810"/>
        <w:jc w:val="both"/>
      </w:pPr>
      <w:r>
        <w:t>only the child enrolled in the class will be visible in the virtual classroom during the lesson</w:t>
      </w:r>
    </w:p>
    <w:p w14:paraId="5581B5B4" w14:textId="77777777" w:rsidR="00DD5519" w:rsidRDefault="00DD5519" w:rsidP="00DD5519">
      <w:pPr>
        <w:pStyle w:val="Bullets"/>
        <w:spacing w:line="360" w:lineRule="auto"/>
        <w:ind w:left="810"/>
        <w:jc w:val="both"/>
      </w:pPr>
      <w:r>
        <w:t>parents can help their child(ren) with technical issues at the beginning of the class only</w:t>
      </w:r>
    </w:p>
    <w:p w14:paraId="6C24AC81" w14:textId="77777777" w:rsidR="00DD5519" w:rsidRDefault="00DD5519" w:rsidP="00DD5519">
      <w:pPr>
        <w:pStyle w:val="Bullets"/>
        <w:spacing w:line="360" w:lineRule="auto"/>
        <w:ind w:left="810"/>
        <w:jc w:val="both"/>
      </w:pPr>
      <w:r>
        <w:t>parents do not help their child(ren) or participate during the lesson</w:t>
      </w:r>
    </w:p>
    <w:p w14:paraId="55FAC334" w14:textId="77777777" w:rsidR="00DD5519" w:rsidRDefault="00DD5519" w:rsidP="00DD5519">
      <w:pPr>
        <w:pStyle w:val="Bullets"/>
        <w:spacing w:line="360" w:lineRule="auto"/>
        <w:ind w:left="810"/>
        <w:jc w:val="both"/>
      </w:pPr>
      <w:r>
        <w:t>to use appropriate behaviour and language expected in a face-to-face lesson</w:t>
      </w:r>
    </w:p>
    <w:p w14:paraId="101F82ED" w14:textId="77777777" w:rsidR="00DD5519" w:rsidRDefault="00DD5519" w:rsidP="00DD5519">
      <w:pPr>
        <w:pStyle w:val="Bullets"/>
        <w:spacing w:line="360" w:lineRule="auto"/>
        <w:ind w:left="810"/>
        <w:jc w:val="both"/>
      </w:pPr>
      <w:r>
        <w:t>to dress appropriately as expected in a face-to-face classroom</w:t>
      </w:r>
    </w:p>
    <w:p w14:paraId="23EE7A31" w14:textId="0F8FDE9C" w:rsidR="00DD5519" w:rsidRDefault="00DD5519" w:rsidP="00DD5519">
      <w:pPr>
        <w:pStyle w:val="Bullets"/>
        <w:spacing w:line="360" w:lineRule="auto"/>
        <w:ind w:left="810"/>
        <w:jc w:val="both"/>
      </w:pPr>
      <w:r>
        <w:t>not to record, film or take screenshots of the lesson</w:t>
      </w:r>
      <w:r w:rsidR="00E20656">
        <w:t xml:space="preserve"> </w:t>
      </w:r>
      <w:r w:rsidR="00C805A4">
        <w:t>(f</w:t>
      </w:r>
      <w:r w:rsidR="00E20656">
        <w:t>ailure to comply strictly with the no recording policy may result in expulsion from British Council courses</w:t>
      </w:r>
      <w:r w:rsidR="00C805A4">
        <w:t>)</w:t>
      </w:r>
    </w:p>
    <w:p w14:paraId="759A211A" w14:textId="7312BBAD" w:rsidR="00D750A7" w:rsidRDefault="00DD5519" w:rsidP="00D750A7">
      <w:pPr>
        <w:pStyle w:val="Bullets"/>
        <w:spacing w:line="360" w:lineRule="auto"/>
        <w:ind w:left="810"/>
        <w:jc w:val="both"/>
      </w:pPr>
      <w:r>
        <w:t>not to share any personal data</w:t>
      </w:r>
      <w:r w:rsidR="008C750C">
        <w:t>,</w:t>
      </w:r>
      <w:r w:rsidR="008C750C" w:rsidRPr="008C750C">
        <w:t xml:space="preserve"> </w:t>
      </w:r>
      <w:r w:rsidR="008C750C">
        <w:t>including telephone numbers, e-mail addresses and all other forms of personal data or contact data</w:t>
      </w:r>
      <w:r>
        <w:t xml:space="preserve"> with other students or the teacher</w:t>
      </w:r>
    </w:p>
    <w:p w14:paraId="55C5FE1A" w14:textId="619CA583" w:rsidR="00E20656" w:rsidRDefault="00DD5519" w:rsidP="00E67602">
      <w:pPr>
        <w:pStyle w:val="Bullets"/>
        <w:spacing w:line="360" w:lineRule="auto"/>
        <w:ind w:left="810"/>
        <w:jc w:val="both"/>
      </w:pPr>
      <w:r>
        <w:t>to interact with other students only in the virtual classroom</w:t>
      </w:r>
      <w:r w:rsidR="00D750A7">
        <w:t xml:space="preserve"> </w:t>
      </w:r>
      <w:r w:rsidR="00490F68">
        <w:t>and not</w:t>
      </w:r>
      <w:r w:rsidR="00490F68" w:rsidRPr="008F5A18">
        <w:t xml:space="preserve"> </w:t>
      </w:r>
      <w:r w:rsidR="00490F68">
        <w:t>attempt, or aid another person, to interact with other learners outside of the virtual learning environment.</w:t>
      </w:r>
    </w:p>
    <w:p w14:paraId="1909DB68" w14:textId="22CE8AFE" w:rsidR="00C805A4" w:rsidRDefault="00AA27B6" w:rsidP="00E67602">
      <w:pPr>
        <w:pStyle w:val="Bullets"/>
        <w:spacing w:line="360" w:lineRule="auto"/>
        <w:ind w:left="810"/>
        <w:jc w:val="both"/>
      </w:pPr>
      <w:r>
        <w:lastRenderedPageBreak/>
        <w:t>To follow the behaviour policy applicable to face-to-face classes; including our zero-tolerance stance on bullying.</w:t>
      </w:r>
    </w:p>
    <w:p w14:paraId="33BC33F2" w14:textId="6CFFB3B2" w:rsidR="009D1ACF" w:rsidRDefault="009D1ACF" w:rsidP="00DD5519">
      <w:pPr>
        <w:pStyle w:val="Bullets"/>
        <w:numPr>
          <w:ilvl w:val="0"/>
          <w:numId w:val="0"/>
        </w:numPr>
        <w:spacing w:line="360" w:lineRule="auto"/>
        <w:ind w:left="450"/>
        <w:jc w:val="both"/>
      </w:pPr>
      <w:r>
        <w:t>This code of conduct for students and parents has been designed to protect the rights and privacy of all the children using the platform and virtual classrooms.  In the event of some concern that the agreement is not being followed</w:t>
      </w:r>
      <w:r w:rsidR="00520F21">
        <w:t>,</w:t>
      </w:r>
      <w:r>
        <w:t xml:space="preserve"> the teacher or British Council </w:t>
      </w:r>
      <w:r w:rsidR="00001FA8">
        <w:t xml:space="preserve">will consult closely with the student and parent </w:t>
      </w:r>
      <w:r w:rsidR="00E30EED">
        <w:t xml:space="preserve">to </w:t>
      </w:r>
      <w:r w:rsidR="00726813">
        <w:t xml:space="preserve">manage behaviour in the virtual classroom. </w:t>
      </w:r>
      <w:r w:rsidR="000E3D64">
        <w:t>I</w:t>
      </w:r>
      <w:r w:rsidR="009920CC">
        <w:t xml:space="preserve">f the behaviour continues </w:t>
      </w:r>
      <w:r w:rsidR="00FB7DD6">
        <w:t>the teacher</w:t>
      </w:r>
      <w:r w:rsidR="00001FA8">
        <w:t xml:space="preserve"> </w:t>
      </w:r>
      <w:r>
        <w:t xml:space="preserve">may temporarily remove or ban </w:t>
      </w:r>
      <w:r w:rsidR="006760BB">
        <w:t>the</w:t>
      </w:r>
      <w:r>
        <w:t xml:space="preserve"> student from class. </w:t>
      </w:r>
    </w:p>
    <w:p w14:paraId="616F5054" w14:textId="739F1464" w:rsidR="00C1299F" w:rsidRDefault="00C1299F" w:rsidP="007E4D04"/>
    <w:sectPr w:rsidR="00C1299F" w:rsidSect="000E486C">
      <w:headerReference w:type="default" r:id="rId11"/>
      <w:headerReference w:type="first" r:id="rId12"/>
      <w:footerReference w:type="first" r:id="rId13"/>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D5AB8" w14:textId="77777777" w:rsidR="00FE78AF" w:rsidRDefault="00FE78AF" w:rsidP="004E0F0F">
      <w:pPr>
        <w:spacing w:after="0" w:line="240" w:lineRule="auto"/>
      </w:pPr>
      <w:r>
        <w:separator/>
      </w:r>
    </w:p>
  </w:endnote>
  <w:endnote w:type="continuationSeparator" w:id="0">
    <w:p w14:paraId="1BE770BB" w14:textId="77777777" w:rsidR="00FE78AF" w:rsidRDefault="00FE78AF"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1B2A132-704B-FE4A-9E73-8E83C3CD6849}"/>
    <w:embedBold r:id="rId2" w:fontKey="{EBAED99E-1B41-4F48-8399-357433FE16C4}"/>
    <w:embedItalic r:id="rId3" w:fontKey="{54C78F7F-9D63-E841-9CFD-6562080B34AE}"/>
  </w:font>
  <w:font w:name="Symbol">
    <w:panose1 w:val="05050102010706020507"/>
    <w:charset w:val="02"/>
    <w:family w:val="decorative"/>
    <w:pitch w:val="variable"/>
    <w:sig w:usb0="00000003" w:usb1="10000000" w:usb2="00000000" w:usb3="00000000" w:csb0="80000001" w:csb1="00000000"/>
    <w:embedRegular r:id="rId4" w:fontKey="{19CCD608-1735-234C-B3B7-3E9DF486C645}"/>
  </w:font>
  <w:font w:name="Courier New">
    <w:panose1 w:val="02070309020205020404"/>
    <w:charset w:val="00"/>
    <w:family w:val="modern"/>
    <w:pitch w:val="fixed"/>
    <w:sig w:usb0="E0002EFF" w:usb1="C0007843" w:usb2="00000009" w:usb3="00000000" w:csb0="000001FF" w:csb1="00000000"/>
    <w:embedRegular r:id="rId5" w:fontKey="{CED31D12-05B9-2E46-9CC5-D70F9C084EA6}"/>
  </w:font>
  <w:font w:name="Wingdings">
    <w:panose1 w:val="05000000000000000000"/>
    <w:charset w:val="00"/>
    <w:family w:val="decorative"/>
    <w:pitch w:val="variable"/>
    <w:sig w:usb0="00000003" w:usb1="00000000" w:usb2="00000000" w:usb3="00000000" w:csb0="00000001" w:csb1="00000000"/>
    <w:embedRegular r:id="rId6" w:fontKey="{370A7D0E-2C98-C443-82A4-A3370F9A8305}"/>
  </w:font>
  <w:font w:name="Arial">
    <w:panose1 w:val="020B0604020202020204"/>
    <w:charset w:val="00"/>
    <w:family w:val="swiss"/>
    <w:pitch w:val="variable"/>
    <w:sig w:usb0="E0002EFF" w:usb1="C000785B" w:usb2="00000009" w:usb3="00000000" w:csb0="000001FF" w:csb1="00000000"/>
    <w:embedRegular r:id="rId7" w:fontKey="{8769274D-1368-3E43-AE1F-7759C2D49740}"/>
    <w:embedBold r:id="rId8" w:fontKey="{0C8D235F-D092-8945-809A-1F5AB290AAF5}"/>
    <w:embedItalic r:id="rId9" w:fontKey="{403BA819-B0D0-BD4C-BE2F-EFB8FE1D5398}"/>
  </w:font>
  <w:font w:name="MS PGothic">
    <w:panose1 w:val="020B0600070205080204"/>
    <w:charset w:val="80"/>
    <w:family w:val="swiss"/>
    <w:pitch w:val="variable"/>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BritishCouncilSans-Regular">
    <w:altName w:val="Microsoft JhengHei"/>
    <w:panose1 w:val="020B0604020202020204"/>
    <w:charset w:val="00"/>
    <w:family w:val="swiss"/>
    <w:notTrueType/>
    <w:pitch w:val="variable"/>
    <w:sig w:usb0="A00002EF" w:usb1="00000000" w:usb2="00000000" w:usb3="00000000" w:csb0="0000019F" w:csb1="00000000"/>
  </w:font>
  <w:font w:name="British Council Sans Bold">
    <w:altName w:val="Calibri"/>
    <w:panose1 w:val="020B0604020202020204"/>
    <w:charset w:val="00"/>
    <w:family w:val="swiss"/>
    <w:notTrueType/>
    <w:pitch w:val="variable"/>
    <w:sig w:usb0="A00002EF" w:usb1="00000000" w:usb2="00000000" w:usb3="00000000" w:csb0="0000019F" w:csb1="00000000"/>
  </w:font>
  <w:font w:name="British Council Sans Regular">
    <w:panose1 w:val="020B0604020202020204"/>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9B838"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79B6E" w14:textId="77777777" w:rsidR="00FE78AF" w:rsidRDefault="00FE78AF" w:rsidP="004E0F0F">
      <w:pPr>
        <w:spacing w:after="0" w:line="240" w:lineRule="auto"/>
      </w:pPr>
      <w:r>
        <w:separator/>
      </w:r>
    </w:p>
  </w:footnote>
  <w:footnote w:type="continuationSeparator" w:id="0">
    <w:p w14:paraId="42714787" w14:textId="77777777" w:rsidR="00FE78AF" w:rsidRDefault="00FE78AF"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BB19B"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7B349E01" wp14:editId="2C9E79FC">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BE80D6"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664C" w14:textId="77777777" w:rsidR="003855BB" w:rsidRDefault="003855BB">
    <w:pPr>
      <w:pStyle w:val="Header"/>
    </w:pPr>
    <w:r>
      <w:rPr>
        <w:noProof/>
        <w:lang w:val="en-US"/>
      </w:rPr>
      <w:drawing>
        <wp:anchor distT="0" distB="424815" distL="114300" distR="114300" simplePos="0" relativeHeight="251670528" behindDoc="0" locked="0" layoutInCell="1" allowOverlap="1" wp14:anchorId="56BA887F" wp14:editId="4D1342B5">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E0D79"/>
    <w:multiLevelType w:val="hybridMultilevel"/>
    <w:tmpl w:val="15DCF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 w15:restartNumberingAfterBreak="0">
    <w:nsid w:val="52055AE1"/>
    <w:multiLevelType w:val="multilevel"/>
    <w:tmpl w:val="44223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9EF8FA92"/>
    <w:lvl w:ilvl="0" w:tplc="A49ED16C">
      <w:start w:val="1"/>
      <w:numFmt w:val="bullet"/>
      <w:pStyle w:val="Bullets"/>
      <w:lvlText w:val=""/>
      <w:lvlJc w:val="left"/>
      <w:pPr>
        <w:ind w:left="108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73182"/>
    <w:multiLevelType w:val="hybridMultilevel"/>
    <w:tmpl w:val="327E7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6B0800"/>
    <w:multiLevelType w:val="multilevel"/>
    <w:tmpl w:val="1B8A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0"/>
  </w:num>
  <w:num w:numId="6">
    <w:abstractNumId w:val="2"/>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0F"/>
    <w:rsid w:val="00001FA8"/>
    <w:rsid w:val="000132A1"/>
    <w:rsid w:val="000171EB"/>
    <w:rsid w:val="00092917"/>
    <w:rsid w:val="000C584A"/>
    <w:rsid w:val="000E3D64"/>
    <w:rsid w:val="000E43B1"/>
    <w:rsid w:val="000E486C"/>
    <w:rsid w:val="000E7F5E"/>
    <w:rsid w:val="0013070B"/>
    <w:rsid w:val="00146FBD"/>
    <w:rsid w:val="001565A5"/>
    <w:rsid w:val="00160770"/>
    <w:rsid w:val="00166ED8"/>
    <w:rsid w:val="001738C0"/>
    <w:rsid w:val="00187F9D"/>
    <w:rsid w:val="001A0287"/>
    <w:rsid w:val="001A2060"/>
    <w:rsid w:val="001A27B6"/>
    <w:rsid w:val="001B2E1D"/>
    <w:rsid w:val="001C1B58"/>
    <w:rsid w:val="001F2942"/>
    <w:rsid w:val="001F5C75"/>
    <w:rsid w:val="00200217"/>
    <w:rsid w:val="00214911"/>
    <w:rsid w:val="00215EC6"/>
    <w:rsid w:val="00227C5A"/>
    <w:rsid w:val="002542F1"/>
    <w:rsid w:val="00271072"/>
    <w:rsid w:val="00280147"/>
    <w:rsid w:val="002810E2"/>
    <w:rsid w:val="00297B4F"/>
    <w:rsid w:val="002A3FC2"/>
    <w:rsid w:val="002C0274"/>
    <w:rsid w:val="002E418C"/>
    <w:rsid w:val="003029E5"/>
    <w:rsid w:val="003140C7"/>
    <w:rsid w:val="00332D35"/>
    <w:rsid w:val="00357565"/>
    <w:rsid w:val="00381494"/>
    <w:rsid w:val="003855BB"/>
    <w:rsid w:val="003A6F8B"/>
    <w:rsid w:val="003B6BEC"/>
    <w:rsid w:val="003E06BA"/>
    <w:rsid w:val="003F3A5C"/>
    <w:rsid w:val="003F5CB2"/>
    <w:rsid w:val="003F790F"/>
    <w:rsid w:val="00404EEE"/>
    <w:rsid w:val="0040649C"/>
    <w:rsid w:val="0041485A"/>
    <w:rsid w:val="00445A85"/>
    <w:rsid w:val="00490F68"/>
    <w:rsid w:val="00496B03"/>
    <w:rsid w:val="004D307B"/>
    <w:rsid w:val="004E0F0F"/>
    <w:rsid w:val="004F0981"/>
    <w:rsid w:val="004F3BA9"/>
    <w:rsid w:val="004F3CAA"/>
    <w:rsid w:val="004F7ED5"/>
    <w:rsid w:val="00505A09"/>
    <w:rsid w:val="005155AE"/>
    <w:rsid w:val="00520F21"/>
    <w:rsid w:val="00527637"/>
    <w:rsid w:val="00530467"/>
    <w:rsid w:val="005668C4"/>
    <w:rsid w:val="00580F80"/>
    <w:rsid w:val="0058704A"/>
    <w:rsid w:val="005900A5"/>
    <w:rsid w:val="0059111A"/>
    <w:rsid w:val="00594998"/>
    <w:rsid w:val="00595B54"/>
    <w:rsid w:val="005B2BC2"/>
    <w:rsid w:val="005D4BDD"/>
    <w:rsid w:val="005F30AA"/>
    <w:rsid w:val="0062643D"/>
    <w:rsid w:val="0063718A"/>
    <w:rsid w:val="00644CC4"/>
    <w:rsid w:val="0064591E"/>
    <w:rsid w:val="0067191C"/>
    <w:rsid w:val="006760BB"/>
    <w:rsid w:val="00677C6D"/>
    <w:rsid w:val="00680380"/>
    <w:rsid w:val="006871C7"/>
    <w:rsid w:val="006C2629"/>
    <w:rsid w:val="006F17D0"/>
    <w:rsid w:val="006F4949"/>
    <w:rsid w:val="00726813"/>
    <w:rsid w:val="00743AE8"/>
    <w:rsid w:val="0078055D"/>
    <w:rsid w:val="007821B3"/>
    <w:rsid w:val="007B6BFD"/>
    <w:rsid w:val="007C4A1A"/>
    <w:rsid w:val="007E4087"/>
    <w:rsid w:val="007E4D04"/>
    <w:rsid w:val="007F24D0"/>
    <w:rsid w:val="00804D01"/>
    <w:rsid w:val="00806207"/>
    <w:rsid w:val="008320AC"/>
    <w:rsid w:val="00846E9B"/>
    <w:rsid w:val="00846FC7"/>
    <w:rsid w:val="008529F8"/>
    <w:rsid w:val="008942F1"/>
    <w:rsid w:val="008A3A86"/>
    <w:rsid w:val="008A4222"/>
    <w:rsid w:val="008B029C"/>
    <w:rsid w:val="008C0629"/>
    <w:rsid w:val="008C47AC"/>
    <w:rsid w:val="008C750C"/>
    <w:rsid w:val="008D1578"/>
    <w:rsid w:val="008D7560"/>
    <w:rsid w:val="008E22F9"/>
    <w:rsid w:val="00921D17"/>
    <w:rsid w:val="0093045E"/>
    <w:rsid w:val="00942B47"/>
    <w:rsid w:val="00945F08"/>
    <w:rsid w:val="00982488"/>
    <w:rsid w:val="009837E5"/>
    <w:rsid w:val="009920CC"/>
    <w:rsid w:val="009D1ACF"/>
    <w:rsid w:val="009F06E4"/>
    <w:rsid w:val="009F0B50"/>
    <w:rsid w:val="00A20B81"/>
    <w:rsid w:val="00A33158"/>
    <w:rsid w:val="00A46111"/>
    <w:rsid w:val="00A55B8E"/>
    <w:rsid w:val="00A7218F"/>
    <w:rsid w:val="00A75B0F"/>
    <w:rsid w:val="00A8080F"/>
    <w:rsid w:val="00A82D03"/>
    <w:rsid w:val="00AA27B6"/>
    <w:rsid w:val="00AB11A8"/>
    <w:rsid w:val="00AB21F3"/>
    <w:rsid w:val="00AD166D"/>
    <w:rsid w:val="00AF1C59"/>
    <w:rsid w:val="00B030FD"/>
    <w:rsid w:val="00B13927"/>
    <w:rsid w:val="00B2108F"/>
    <w:rsid w:val="00B227CE"/>
    <w:rsid w:val="00B25257"/>
    <w:rsid w:val="00B26E40"/>
    <w:rsid w:val="00B30BDC"/>
    <w:rsid w:val="00B461A7"/>
    <w:rsid w:val="00B53093"/>
    <w:rsid w:val="00B6727E"/>
    <w:rsid w:val="00BC4CC5"/>
    <w:rsid w:val="00BC54BC"/>
    <w:rsid w:val="00BE0C35"/>
    <w:rsid w:val="00BF05D6"/>
    <w:rsid w:val="00C05A6B"/>
    <w:rsid w:val="00C1299F"/>
    <w:rsid w:val="00C17F56"/>
    <w:rsid w:val="00C41310"/>
    <w:rsid w:val="00C42688"/>
    <w:rsid w:val="00C5378A"/>
    <w:rsid w:val="00C64E9E"/>
    <w:rsid w:val="00C71625"/>
    <w:rsid w:val="00C805A4"/>
    <w:rsid w:val="00CB4BFA"/>
    <w:rsid w:val="00CE1C5C"/>
    <w:rsid w:val="00CF37AB"/>
    <w:rsid w:val="00CF4574"/>
    <w:rsid w:val="00D01DA2"/>
    <w:rsid w:val="00D41F5F"/>
    <w:rsid w:val="00D44F01"/>
    <w:rsid w:val="00D64744"/>
    <w:rsid w:val="00D750A7"/>
    <w:rsid w:val="00DA566C"/>
    <w:rsid w:val="00DD5519"/>
    <w:rsid w:val="00E20656"/>
    <w:rsid w:val="00E30EED"/>
    <w:rsid w:val="00E3737E"/>
    <w:rsid w:val="00E47370"/>
    <w:rsid w:val="00E53B25"/>
    <w:rsid w:val="00E54A4F"/>
    <w:rsid w:val="00E57FE2"/>
    <w:rsid w:val="00E63C66"/>
    <w:rsid w:val="00E67602"/>
    <w:rsid w:val="00E84B49"/>
    <w:rsid w:val="00E87332"/>
    <w:rsid w:val="00E9411F"/>
    <w:rsid w:val="00E96DCD"/>
    <w:rsid w:val="00EA4E20"/>
    <w:rsid w:val="00ED0DD6"/>
    <w:rsid w:val="00F10D17"/>
    <w:rsid w:val="00F3122A"/>
    <w:rsid w:val="00F5249D"/>
    <w:rsid w:val="00F530BF"/>
    <w:rsid w:val="00F672E8"/>
    <w:rsid w:val="00F7472E"/>
    <w:rsid w:val="00F86BA1"/>
    <w:rsid w:val="00FA06E7"/>
    <w:rsid w:val="00FA3ADD"/>
    <w:rsid w:val="00FB3F5A"/>
    <w:rsid w:val="00FB7DD6"/>
    <w:rsid w:val="00FD4430"/>
    <w:rsid w:val="00FE78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6F14C4"/>
  <w14:defaultImageDpi w14:val="330"/>
  <w15:docId w15:val="{2582B727-7D1C-4909-A43C-7F00DF5F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styleId="CommentReference">
    <w:name w:val="annotation reference"/>
    <w:basedOn w:val="DefaultParagraphFont"/>
    <w:uiPriority w:val="99"/>
    <w:semiHidden/>
    <w:unhideWhenUsed/>
    <w:rsid w:val="007E4087"/>
    <w:rPr>
      <w:sz w:val="16"/>
      <w:szCs w:val="16"/>
    </w:rPr>
  </w:style>
  <w:style w:type="paragraph" w:styleId="CommentText">
    <w:name w:val="annotation text"/>
    <w:basedOn w:val="Normal"/>
    <w:link w:val="CommentTextChar"/>
    <w:uiPriority w:val="99"/>
    <w:semiHidden/>
    <w:unhideWhenUsed/>
    <w:rsid w:val="007E4087"/>
    <w:pPr>
      <w:spacing w:line="240" w:lineRule="auto"/>
    </w:pPr>
    <w:rPr>
      <w:sz w:val="20"/>
      <w:szCs w:val="20"/>
    </w:rPr>
  </w:style>
  <w:style w:type="character" w:customStyle="1" w:styleId="CommentTextChar">
    <w:name w:val="Comment Text Char"/>
    <w:basedOn w:val="DefaultParagraphFont"/>
    <w:link w:val="CommentText"/>
    <w:uiPriority w:val="99"/>
    <w:semiHidden/>
    <w:rsid w:val="007E40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4087"/>
    <w:rPr>
      <w:b/>
      <w:bCs/>
    </w:rPr>
  </w:style>
  <w:style w:type="character" w:customStyle="1" w:styleId="CommentSubjectChar">
    <w:name w:val="Comment Subject Char"/>
    <w:basedOn w:val="CommentTextChar"/>
    <w:link w:val="CommentSubject"/>
    <w:uiPriority w:val="99"/>
    <w:semiHidden/>
    <w:rsid w:val="007E408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3" ma:contentTypeDescription="Create a new document." ma:contentTypeScope="" ma:versionID="37960ece75bb5e75a01b118821bf377f">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85bb87496a7d0f245abae7dd69a38e9a"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ACCC-5945-4F1E-8D37-D36599D5D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B5C4F-6B7F-4A4E-8EEE-6003525413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FD7AE8-016F-46E4-A63A-D3786F90B9A3}">
  <ds:schemaRefs>
    <ds:schemaRef ds:uri="http://schemas.microsoft.com/sharepoint/v3/contenttype/forms"/>
  </ds:schemaRefs>
</ds:datastoreItem>
</file>

<file path=customXml/itemProps4.xml><?xml version="1.0" encoding="utf-8"?>
<ds:datastoreItem xmlns:ds="http://schemas.openxmlformats.org/officeDocument/2006/customXml" ds:itemID="{8C84CBED-7BCD-0548-B650-51EF5A70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C:\bc_templates\British Council - Blue\Document.dotx</Template>
  <TotalTime>3</TotalTime>
  <Pages>5</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Sarah (United Arab Emirates)</dc:creator>
  <cp:keywords/>
  <dc:description/>
  <cp:lastModifiedBy>Sarah Reid</cp:lastModifiedBy>
  <cp:revision>3</cp:revision>
  <cp:lastPrinted>2019-10-31T13:43:00Z</cp:lastPrinted>
  <dcterms:created xsi:type="dcterms:W3CDTF">2020-03-18T07:52:00Z</dcterms:created>
  <dcterms:modified xsi:type="dcterms:W3CDTF">2020-03-18T07:57:00Z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